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3C7DA" w14:textId="77777777" w:rsidR="00340D4C" w:rsidRDefault="00340D4C" w:rsidP="006D3365"/>
    <w:p w14:paraId="014387EF" w14:textId="5D3A2614" w:rsidR="008E7428" w:rsidRPr="00C14F64" w:rsidRDefault="00340D4C" w:rsidP="00340D4C">
      <w:pPr>
        <w:ind w:firstLine="708"/>
        <w:rPr>
          <w:rFonts w:asciiTheme="minorHAnsi" w:hAnsiTheme="minorHAnsi"/>
          <w:lang w:val="pt-BR"/>
        </w:rPr>
      </w:pPr>
      <w:r w:rsidRPr="00340D4C">
        <w:t xml:space="preserve">Odabrani ponuditelj po javnom natječaju za zakup poslovnih prostora za postavljanje </w:t>
      </w:r>
      <w:proofErr w:type="spellStart"/>
      <w:r w:rsidRPr="00340D4C">
        <w:t>samoposlužnih</w:t>
      </w:r>
      <w:proofErr w:type="spellEnd"/>
      <w:r w:rsidRPr="00340D4C">
        <w:t xml:space="preserve"> aparata je Automatic Servis d.o.o. - Buzet.</w:t>
      </w:r>
      <w:r w:rsidR="008E7428">
        <w:tab/>
      </w:r>
      <w:r w:rsidR="008E7428">
        <w:tab/>
      </w:r>
      <w:r w:rsidR="008E7428">
        <w:tab/>
      </w:r>
      <w:r w:rsidR="008E7428">
        <w:tab/>
      </w:r>
      <w:r w:rsidR="008E7428">
        <w:tab/>
      </w:r>
    </w:p>
    <w:sectPr w:rsidR="008E7428" w:rsidRPr="00C14F64" w:rsidSect="003915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CD7C2" w14:textId="77777777" w:rsidR="00E06700" w:rsidRDefault="00E06700" w:rsidP="00F0039E">
      <w:r>
        <w:separator/>
      </w:r>
    </w:p>
  </w:endnote>
  <w:endnote w:type="continuationSeparator" w:id="0">
    <w:p w14:paraId="76FC2E22" w14:textId="77777777" w:rsidR="00E06700" w:rsidRDefault="00E06700" w:rsidP="00F00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DC7A6" w14:textId="77777777" w:rsidR="002013C8" w:rsidRDefault="002013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3427" w14:textId="77777777" w:rsidR="002013C8" w:rsidRDefault="002013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2DD53" w14:textId="77777777" w:rsidR="002013C8" w:rsidRDefault="002013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65F41" w14:textId="77777777" w:rsidR="00E06700" w:rsidRDefault="00E06700" w:rsidP="00F0039E">
      <w:r>
        <w:separator/>
      </w:r>
    </w:p>
  </w:footnote>
  <w:footnote w:type="continuationSeparator" w:id="0">
    <w:p w14:paraId="2E3DAAFD" w14:textId="77777777" w:rsidR="00E06700" w:rsidRDefault="00E06700" w:rsidP="00F00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8D13D" w14:textId="77777777" w:rsidR="002013C8" w:rsidRDefault="002013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3072C" w14:textId="77777777" w:rsidR="00F0039E" w:rsidRDefault="004B4464">
    <w:pPr>
      <w:pStyle w:val="Header"/>
    </w:pPr>
    <w:r>
      <w:rPr>
        <w:noProof/>
        <w:lang w:eastAsia="hr-HR"/>
      </w:rPr>
      <w:drawing>
        <wp:inline distT="0" distB="0" distL="0" distR="0" wp14:anchorId="5D1569A0" wp14:editId="1981FC0A">
          <wp:extent cx="6195695" cy="709295"/>
          <wp:effectExtent l="0" t="0" r="0" b="0"/>
          <wp:docPr id="1" name="Picture 1" descr="DesMemoM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MemoMa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5695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A716E5" w14:textId="77777777" w:rsidR="00F0039E" w:rsidRDefault="00F003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585A3" w14:textId="77777777" w:rsidR="002013C8" w:rsidRDefault="002013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50038D"/>
    <w:multiLevelType w:val="hybridMultilevel"/>
    <w:tmpl w:val="43F0C83A"/>
    <w:lvl w:ilvl="0" w:tplc="EFD2E35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57AD0"/>
    <w:multiLevelType w:val="hybridMultilevel"/>
    <w:tmpl w:val="08FC12F0"/>
    <w:lvl w:ilvl="0" w:tplc="0B0E9B0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400773">
    <w:abstractNumId w:val="0"/>
  </w:num>
  <w:num w:numId="2" w16cid:durableId="731082911">
    <w:abstractNumId w:val="1"/>
  </w:num>
  <w:num w:numId="3" w16cid:durableId="1470318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464"/>
    <w:rsid w:val="00141964"/>
    <w:rsid w:val="001770A4"/>
    <w:rsid w:val="002013C8"/>
    <w:rsid w:val="00211265"/>
    <w:rsid w:val="002E7B61"/>
    <w:rsid w:val="00340D4C"/>
    <w:rsid w:val="0039154E"/>
    <w:rsid w:val="0044062A"/>
    <w:rsid w:val="00457BC3"/>
    <w:rsid w:val="0046656B"/>
    <w:rsid w:val="004B4464"/>
    <w:rsid w:val="004F00C3"/>
    <w:rsid w:val="004F398F"/>
    <w:rsid w:val="00512024"/>
    <w:rsid w:val="00695ADE"/>
    <w:rsid w:val="006D3365"/>
    <w:rsid w:val="007631D8"/>
    <w:rsid w:val="007D2F30"/>
    <w:rsid w:val="008E7428"/>
    <w:rsid w:val="0090747B"/>
    <w:rsid w:val="00B6585F"/>
    <w:rsid w:val="00C32896"/>
    <w:rsid w:val="00C3482E"/>
    <w:rsid w:val="00C70A5B"/>
    <w:rsid w:val="00D331AD"/>
    <w:rsid w:val="00D4662C"/>
    <w:rsid w:val="00E06700"/>
    <w:rsid w:val="00E6373A"/>
    <w:rsid w:val="00F0039E"/>
    <w:rsid w:val="00FE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E6F7B"/>
  <w15:chartTrackingRefBased/>
  <w15:docId w15:val="{1E863064-9C43-4F42-B061-FC154A3C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464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Heading1">
    <w:name w:val="heading 1"/>
    <w:basedOn w:val="Normal"/>
    <w:link w:val="Heading1Char"/>
    <w:uiPriority w:val="1"/>
    <w:qFormat/>
    <w:rsid w:val="008E7428"/>
    <w:pPr>
      <w:widowControl w:val="0"/>
      <w:suppressAutoHyphens w:val="0"/>
      <w:autoSpaceDE w:val="0"/>
      <w:autoSpaceDN w:val="0"/>
      <w:spacing w:before="100"/>
      <w:ind w:left="6395" w:right="6336"/>
      <w:jc w:val="center"/>
      <w:outlineLvl w:val="0"/>
    </w:pPr>
    <w:rPr>
      <w:rFonts w:ascii="Tahoma" w:eastAsia="Tahoma" w:hAnsi="Tahoma" w:cs="Tahoma"/>
      <w:b/>
      <w:bCs/>
      <w:sz w:val="36"/>
      <w:szCs w:val="3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039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39E"/>
  </w:style>
  <w:style w:type="paragraph" w:styleId="Footer">
    <w:name w:val="footer"/>
    <w:basedOn w:val="Normal"/>
    <w:link w:val="FooterChar"/>
    <w:uiPriority w:val="99"/>
    <w:semiHidden/>
    <w:unhideWhenUsed/>
    <w:rsid w:val="00F0039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039E"/>
  </w:style>
  <w:style w:type="paragraph" w:styleId="BalloonText">
    <w:name w:val="Balloon Text"/>
    <w:basedOn w:val="Normal"/>
    <w:link w:val="BalloonTextChar"/>
    <w:uiPriority w:val="99"/>
    <w:semiHidden/>
    <w:unhideWhenUsed/>
    <w:rsid w:val="00F00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3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656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8E7428"/>
    <w:rPr>
      <w:rFonts w:ascii="Tahoma" w:eastAsia="Tahoma" w:hAnsi="Tahoma" w:cs="Tahoma"/>
      <w:b/>
      <w:bCs/>
      <w:sz w:val="36"/>
      <w:szCs w:val="36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8E7428"/>
    <w:pPr>
      <w:widowControl w:val="0"/>
      <w:suppressAutoHyphens w:val="0"/>
      <w:autoSpaceDE w:val="0"/>
      <w:autoSpaceDN w:val="0"/>
    </w:pPr>
    <w:rPr>
      <w:rFonts w:ascii="Arial" w:eastAsia="Arial" w:hAnsi="Arial" w:cs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E7428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8E7428"/>
    <w:pPr>
      <w:widowControl w:val="0"/>
      <w:suppressAutoHyphens w:val="0"/>
      <w:autoSpaceDE w:val="0"/>
      <w:autoSpaceDN w:val="0"/>
      <w:spacing w:before="120"/>
      <w:ind w:left="399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2...DES%202025\Memo,%20Tel.im\Memo_mal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Memo_mali.dot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Jnabava</dc:creator>
  <cp:keywords/>
  <cp:lastModifiedBy>Branko Novaković</cp:lastModifiedBy>
  <cp:revision>2</cp:revision>
  <dcterms:created xsi:type="dcterms:W3CDTF">2026-10-08T08:09:00Z</dcterms:created>
  <dcterms:modified xsi:type="dcterms:W3CDTF">2026-10-08T08:09:00Z</dcterms:modified>
</cp:coreProperties>
</file>